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176" w:rsidRDefault="006B2176" w:rsidP="00F13A1F">
      <w:pPr>
        <w:pStyle w:val="a3"/>
        <w:ind w:firstLine="0"/>
        <w:jc w:val="center"/>
        <w:rPr>
          <w:caps/>
          <w:sz w:val="28"/>
        </w:rPr>
      </w:pPr>
    </w:p>
    <w:p w:rsidR="00677DB2" w:rsidRDefault="00F13A1F" w:rsidP="00F13A1F">
      <w:pPr>
        <w:pStyle w:val="a3"/>
        <w:ind w:firstLine="0"/>
        <w:jc w:val="center"/>
        <w:rPr>
          <w:caps/>
          <w:sz w:val="28"/>
        </w:rPr>
      </w:pPr>
      <w:r>
        <w:rPr>
          <w:caps/>
          <w:sz w:val="28"/>
        </w:rPr>
        <w:t>состав</w:t>
      </w:r>
    </w:p>
    <w:p w:rsidR="00FB421E" w:rsidRDefault="00677DB2" w:rsidP="00677DB2">
      <w:pPr>
        <w:pStyle w:val="20"/>
        <w:ind w:left="0" w:firstLine="567"/>
        <w:jc w:val="center"/>
        <w:rPr>
          <w:szCs w:val="28"/>
        </w:rPr>
      </w:pPr>
      <w:r>
        <w:rPr>
          <w:szCs w:val="28"/>
        </w:rPr>
        <w:t>конкурсной комиссии по проведению конкурс</w:t>
      </w:r>
      <w:r w:rsidR="00FB421E">
        <w:rPr>
          <w:szCs w:val="28"/>
        </w:rPr>
        <w:t>а</w:t>
      </w:r>
      <w:r>
        <w:rPr>
          <w:szCs w:val="28"/>
        </w:rPr>
        <w:t xml:space="preserve"> на замещение вакантн</w:t>
      </w:r>
      <w:r w:rsidR="00FB421E">
        <w:rPr>
          <w:szCs w:val="28"/>
        </w:rPr>
        <w:t>ой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должност</w:t>
      </w:r>
      <w:r w:rsidR="00FB421E">
        <w:rPr>
          <w:szCs w:val="28"/>
        </w:rPr>
        <w:t>и</w:t>
      </w:r>
      <w:r>
        <w:rPr>
          <w:szCs w:val="28"/>
        </w:rPr>
        <w:t xml:space="preserve"> муниципальной службы ведущего специалиста сектора экономики </w:t>
      </w:r>
      <w:r w:rsidRPr="009F4A82">
        <w:rPr>
          <w:szCs w:val="28"/>
        </w:rPr>
        <w:t>администрации</w:t>
      </w:r>
      <w:r>
        <w:rPr>
          <w:szCs w:val="28"/>
        </w:rPr>
        <w:t xml:space="preserve"> Советского</w:t>
      </w:r>
      <w:r w:rsidRPr="009F4A82">
        <w:rPr>
          <w:szCs w:val="28"/>
        </w:rPr>
        <w:t xml:space="preserve"> района</w:t>
      </w:r>
      <w:proofErr w:type="gramEnd"/>
      <w:r>
        <w:rPr>
          <w:szCs w:val="28"/>
        </w:rPr>
        <w:t xml:space="preserve"> </w:t>
      </w:r>
    </w:p>
    <w:p w:rsidR="00677DB2" w:rsidRDefault="00677DB2" w:rsidP="00677DB2">
      <w:pPr>
        <w:pStyle w:val="20"/>
        <w:ind w:left="0" w:firstLine="567"/>
        <w:jc w:val="center"/>
        <w:rPr>
          <w:szCs w:val="28"/>
        </w:rPr>
      </w:pPr>
      <w:r>
        <w:rPr>
          <w:szCs w:val="28"/>
        </w:rPr>
        <w:t>города Ростова-на-Дону.</w:t>
      </w:r>
    </w:p>
    <w:p w:rsidR="006B2176" w:rsidRDefault="006B2176" w:rsidP="00F13A1F">
      <w:pPr>
        <w:pStyle w:val="a3"/>
        <w:ind w:firstLine="0"/>
        <w:jc w:val="center"/>
        <w:rPr>
          <w:caps/>
          <w:sz w:val="28"/>
        </w:rPr>
      </w:pPr>
    </w:p>
    <w:p w:rsidR="00F13A1F" w:rsidRDefault="00F13A1F" w:rsidP="00F13A1F">
      <w:pPr>
        <w:pStyle w:val="a3"/>
        <w:ind w:firstLine="0"/>
        <w:jc w:val="center"/>
        <w:rPr>
          <w:caps/>
          <w:sz w:val="28"/>
        </w:rPr>
      </w:pPr>
      <w:r>
        <w:rPr>
          <w:caps/>
          <w:sz w:val="28"/>
        </w:rPr>
        <w:t xml:space="preserve"> 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652"/>
        <w:gridCol w:w="6237"/>
      </w:tblGrid>
      <w:tr w:rsidR="00F13A1F" w:rsidTr="00F4587C">
        <w:tc>
          <w:tcPr>
            <w:tcW w:w="3652" w:type="dxa"/>
          </w:tcPr>
          <w:p w:rsidR="00A8621B" w:rsidRDefault="00A8621B" w:rsidP="00A8621B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Туркин</w:t>
            </w:r>
          </w:p>
          <w:p w:rsidR="00F13A1F" w:rsidRDefault="00A8621B" w:rsidP="00A8621B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Геннадий Юрьевич</w:t>
            </w:r>
            <w:r w:rsidR="00F13A1F">
              <w:rPr>
                <w:sz w:val="28"/>
              </w:rPr>
              <w:t xml:space="preserve"> </w:t>
            </w:r>
          </w:p>
        </w:tc>
        <w:tc>
          <w:tcPr>
            <w:tcW w:w="6237" w:type="dxa"/>
          </w:tcPr>
          <w:p w:rsidR="00F13A1F" w:rsidRDefault="00F13A1F" w:rsidP="00F4587C">
            <w:pPr>
              <w:pStyle w:val="a3"/>
              <w:spacing w:line="360" w:lineRule="auto"/>
              <w:ind w:firstLine="0"/>
              <w:rPr>
                <w:sz w:val="28"/>
              </w:rPr>
            </w:pPr>
            <w:r>
              <w:rPr>
                <w:sz w:val="28"/>
              </w:rPr>
              <w:t>- глав</w:t>
            </w:r>
            <w:r w:rsidR="00A8621B">
              <w:rPr>
                <w:sz w:val="28"/>
              </w:rPr>
              <w:t xml:space="preserve">а </w:t>
            </w:r>
            <w:r>
              <w:rPr>
                <w:sz w:val="28"/>
              </w:rPr>
              <w:t xml:space="preserve"> администрации </w:t>
            </w:r>
            <w:r w:rsidR="00A8621B">
              <w:rPr>
                <w:sz w:val="28"/>
              </w:rPr>
              <w:t xml:space="preserve">Советского района </w:t>
            </w:r>
            <w:r w:rsidR="00A8621B">
              <w:rPr>
                <w:sz w:val="28"/>
              </w:rPr>
              <w:br/>
              <w:t>города Ростова-на-Дону</w:t>
            </w:r>
            <w:r w:rsidR="00714F94">
              <w:rPr>
                <w:sz w:val="28"/>
              </w:rPr>
              <w:t xml:space="preserve">, </w:t>
            </w:r>
            <w:r w:rsidRPr="00336A4C">
              <w:rPr>
                <w:sz w:val="28"/>
              </w:rPr>
              <w:t>председатель</w:t>
            </w:r>
            <w:r w:rsidR="00A8621B">
              <w:rPr>
                <w:sz w:val="28"/>
              </w:rPr>
              <w:t xml:space="preserve"> </w:t>
            </w:r>
            <w:r w:rsidRPr="00336A4C">
              <w:rPr>
                <w:sz w:val="28"/>
              </w:rPr>
              <w:t xml:space="preserve"> комиссии</w:t>
            </w:r>
          </w:p>
          <w:p w:rsidR="00F4587C" w:rsidRDefault="00F4587C" w:rsidP="00F4587C">
            <w:pPr>
              <w:pStyle w:val="a3"/>
              <w:spacing w:line="360" w:lineRule="auto"/>
              <w:ind w:firstLine="0"/>
              <w:rPr>
                <w:sz w:val="28"/>
              </w:rPr>
            </w:pPr>
          </w:p>
        </w:tc>
      </w:tr>
      <w:tr w:rsidR="00F13A1F" w:rsidTr="00F4587C">
        <w:trPr>
          <w:trHeight w:val="3342"/>
        </w:trPr>
        <w:tc>
          <w:tcPr>
            <w:tcW w:w="3652" w:type="dxa"/>
          </w:tcPr>
          <w:p w:rsidR="00F13A1F" w:rsidRDefault="00A8621B" w:rsidP="00AB416D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Фоменко</w:t>
            </w:r>
          </w:p>
          <w:p w:rsidR="00A8621B" w:rsidRDefault="00A8621B" w:rsidP="00AB416D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Татьяна Викторовна</w:t>
            </w:r>
          </w:p>
          <w:p w:rsidR="00F13A1F" w:rsidRDefault="00F13A1F" w:rsidP="00AB416D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</w:p>
          <w:p w:rsidR="00A8621B" w:rsidRDefault="00A8621B" w:rsidP="00AD55E0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Коробова</w:t>
            </w:r>
          </w:p>
          <w:p w:rsidR="00F13A1F" w:rsidRDefault="00A8621B" w:rsidP="006B2176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Людмила Ивановна</w:t>
            </w:r>
          </w:p>
        </w:tc>
        <w:tc>
          <w:tcPr>
            <w:tcW w:w="6237" w:type="dxa"/>
          </w:tcPr>
          <w:p w:rsidR="00F4587C" w:rsidRDefault="00A8621B" w:rsidP="00F4587C">
            <w:pPr>
              <w:pStyle w:val="a3"/>
              <w:spacing w:line="360" w:lineRule="auto"/>
              <w:ind w:firstLine="0"/>
              <w:rPr>
                <w:sz w:val="28"/>
              </w:rPr>
            </w:pPr>
            <w:r>
              <w:rPr>
                <w:sz w:val="28"/>
              </w:rPr>
              <w:t>- управляющий делами администрации Советского района города Ростова-на-Дону</w:t>
            </w:r>
            <w:r w:rsidR="00714F94">
              <w:rPr>
                <w:sz w:val="28"/>
              </w:rPr>
              <w:t xml:space="preserve">, </w:t>
            </w:r>
            <w:r>
              <w:rPr>
                <w:sz w:val="28"/>
              </w:rPr>
              <w:t>заместитель председателя комиссии</w:t>
            </w:r>
          </w:p>
          <w:p w:rsidR="00A8621B" w:rsidRDefault="00A8621B" w:rsidP="00F4587C">
            <w:pPr>
              <w:pStyle w:val="a3"/>
              <w:spacing w:line="360" w:lineRule="auto"/>
              <w:ind w:firstLine="0"/>
              <w:rPr>
                <w:sz w:val="28"/>
              </w:rPr>
            </w:pPr>
            <w:r>
              <w:rPr>
                <w:sz w:val="28"/>
              </w:rPr>
              <w:t xml:space="preserve">- ведущий специалист (по кадровой работе) администрации Советского района </w:t>
            </w:r>
            <w:r>
              <w:rPr>
                <w:sz w:val="28"/>
              </w:rPr>
              <w:br/>
              <w:t>города Ростова-на-Дону</w:t>
            </w:r>
            <w:r w:rsidR="00714F94">
              <w:rPr>
                <w:sz w:val="28"/>
              </w:rPr>
              <w:t xml:space="preserve">, </w:t>
            </w:r>
            <w:r>
              <w:rPr>
                <w:sz w:val="28"/>
              </w:rPr>
              <w:t>секретарь комиссии</w:t>
            </w:r>
          </w:p>
        </w:tc>
      </w:tr>
      <w:tr w:rsidR="00F4587C" w:rsidTr="00F4587C">
        <w:tc>
          <w:tcPr>
            <w:tcW w:w="3652" w:type="dxa"/>
          </w:tcPr>
          <w:p w:rsidR="00F4587C" w:rsidRDefault="00A163E4" w:rsidP="006B2176">
            <w:pPr>
              <w:pStyle w:val="a3"/>
              <w:spacing w:line="360" w:lineRule="auto"/>
              <w:ind w:firstLine="0"/>
              <w:rPr>
                <w:sz w:val="28"/>
              </w:rPr>
            </w:pPr>
            <w:r>
              <w:rPr>
                <w:sz w:val="28"/>
              </w:rPr>
              <w:t xml:space="preserve">    </w:t>
            </w:r>
            <w:r w:rsidR="00F4587C">
              <w:rPr>
                <w:sz w:val="28"/>
              </w:rPr>
              <w:t>Члены комиссии:</w:t>
            </w:r>
          </w:p>
        </w:tc>
        <w:tc>
          <w:tcPr>
            <w:tcW w:w="6237" w:type="dxa"/>
          </w:tcPr>
          <w:p w:rsidR="00F4587C" w:rsidRDefault="00F4587C" w:rsidP="00AB416D">
            <w:pPr>
              <w:pStyle w:val="a3"/>
              <w:spacing w:line="360" w:lineRule="auto"/>
              <w:ind w:firstLine="0"/>
              <w:rPr>
                <w:sz w:val="28"/>
              </w:rPr>
            </w:pPr>
          </w:p>
        </w:tc>
      </w:tr>
      <w:tr w:rsidR="00A163E4" w:rsidTr="00F4587C">
        <w:tc>
          <w:tcPr>
            <w:tcW w:w="3652" w:type="dxa"/>
          </w:tcPr>
          <w:p w:rsidR="00A163E4" w:rsidRDefault="00A163E4" w:rsidP="00F8720C">
            <w:pPr>
              <w:pStyle w:val="a3"/>
              <w:spacing w:line="360" w:lineRule="auto"/>
              <w:ind w:firstLine="0"/>
              <w:rPr>
                <w:sz w:val="28"/>
              </w:rPr>
            </w:pPr>
          </w:p>
        </w:tc>
        <w:tc>
          <w:tcPr>
            <w:tcW w:w="6237" w:type="dxa"/>
          </w:tcPr>
          <w:p w:rsidR="00A163E4" w:rsidRDefault="00A163E4" w:rsidP="00AB416D">
            <w:pPr>
              <w:pStyle w:val="a3"/>
              <w:spacing w:line="360" w:lineRule="auto"/>
              <w:ind w:firstLine="0"/>
              <w:rPr>
                <w:sz w:val="28"/>
              </w:rPr>
            </w:pPr>
          </w:p>
        </w:tc>
      </w:tr>
      <w:tr w:rsidR="00F4587C" w:rsidTr="00F4587C">
        <w:trPr>
          <w:trHeight w:val="179"/>
        </w:trPr>
        <w:tc>
          <w:tcPr>
            <w:tcW w:w="3652" w:type="dxa"/>
          </w:tcPr>
          <w:p w:rsidR="00F4587C" w:rsidRDefault="00F4587C" w:rsidP="00F4587C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Павленко</w:t>
            </w:r>
          </w:p>
          <w:p w:rsidR="00F4587C" w:rsidRDefault="00F4587C" w:rsidP="00F4587C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Алексей Петрович</w:t>
            </w:r>
          </w:p>
          <w:p w:rsidR="00F4587C" w:rsidRDefault="00F4587C" w:rsidP="00AB416D">
            <w:pPr>
              <w:pStyle w:val="a3"/>
              <w:spacing w:line="360" w:lineRule="auto"/>
              <w:ind w:firstLine="0"/>
              <w:rPr>
                <w:sz w:val="28"/>
              </w:rPr>
            </w:pPr>
          </w:p>
        </w:tc>
        <w:tc>
          <w:tcPr>
            <w:tcW w:w="6237" w:type="dxa"/>
          </w:tcPr>
          <w:p w:rsidR="00F4587C" w:rsidRDefault="00F4587C" w:rsidP="00F4587C">
            <w:pPr>
              <w:pStyle w:val="a3"/>
              <w:spacing w:line="360" w:lineRule="auto"/>
              <w:ind w:firstLine="0"/>
              <w:rPr>
                <w:sz w:val="28"/>
              </w:rPr>
            </w:pPr>
            <w:r>
              <w:rPr>
                <w:sz w:val="28"/>
              </w:rPr>
              <w:t>- заместитель главы администрации Советского района города Ростова-на-Дону (с правом совещательного голоса)</w:t>
            </w:r>
          </w:p>
        </w:tc>
      </w:tr>
      <w:tr w:rsidR="00F05519" w:rsidTr="00F4587C">
        <w:tc>
          <w:tcPr>
            <w:tcW w:w="3652" w:type="dxa"/>
          </w:tcPr>
          <w:p w:rsidR="00F05519" w:rsidRDefault="00F05519" w:rsidP="009A2585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Иванова</w:t>
            </w:r>
          </w:p>
          <w:p w:rsidR="00F05519" w:rsidRDefault="00F05519" w:rsidP="009A2585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Елена Витальевна</w:t>
            </w:r>
          </w:p>
        </w:tc>
        <w:tc>
          <w:tcPr>
            <w:tcW w:w="6237" w:type="dxa"/>
          </w:tcPr>
          <w:p w:rsidR="00F05519" w:rsidRDefault="00F05519" w:rsidP="009A2585">
            <w:pPr>
              <w:pStyle w:val="a3"/>
              <w:spacing w:line="360" w:lineRule="auto"/>
              <w:ind w:firstLine="0"/>
              <w:rPr>
                <w:sz w:val="28"/>
              </w:rPr>
            </w:pPr>
            <w:r>
              <w:rPr>
                <w:sz w:val="28"/>
              </w:rPr>
              <w:t>- начальник отдела контрольно-организационной работы администрации Советского района города Ростова-на-Дону</w:t>
            </w:r>
          </w:p>
        </w:tc>
      </w:tr>
      <w:tr w:rsidR="00F05519" w:rsidTr="00F4587C">
        <w:tc>
          <w:tcPr>
            <w:tcW w:w="3652" w:type="dxa"/>
          </w:tcPr>
          <w:p w:rsidR="00F05519" w:rsidRDefault="00F05519" w:rsidP="009A2585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Андриенко</w:t>
            </w:r>
          </w:p>
          <w:p w:rsidR="00F05519" w:rsidRDefault="00F05519" w:rsidP="009A2585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Марина Валерьевна</w:t>
            </w:r>
          </w:p>
          <w:p w:rsidR="00F05519" w:rsidRDefault="00F05519" w:rsidP="009A2585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</w:p>
        </w:tc>
        <w:tc>
          <w:tcPr>
            <w:tcW w:w="6237" w:type="dxa"/>
          </w:tcPr>
          <w:p w:rsidR="00F05519" w:rsidRDefault="00F05519" w:rsidP="009A2585">
            <w:pPr>
              <w:pStyle w:val="a3"/>
              <w:spacing w:line="360" w:lineRule="auto"/>
              <w:ind w:firstLine="0"/>
              <w:rPr>
                <w:sz w:val="28"/>
              </w:rPr>
            </w:pPr>
            <w:r>
              <w:rPr>
                <w:sz w:val="28"/>
              </w:rPr>
              <w:t>- главный специалист (юрисконсульт) администрации Советского района города Ростова-на-Дону</w:t>
            </w:r>
          </w:p>
        </w:tc>
      </w:tr>
    </w:tbl>
    <w:p w:rsidR="00164EE2" w:rsidRDefault="00164EE2">
      <w:pPr>
        <w:pStyle w:val="a3"/>
        <w:ind w:firstLine="0"/>
        <w:rPr>
          <w:sz w:val="28"/>
          <w:szCs w:val="28"/>
        </w:rPr>
      </w:pPr>
    </w:p>
    <w:p w:rsidR="007B23A7" w:rsidRPr="00164EE2" w:rsidRDefault="007B23A7">
      <w:pPr>
        <w:pStyle w:val="a3"/>
        <w:ind w:firstLine="0"/>
        <w:rPr>
          <w:sz w:val="28"/>
          <w:szCs w:val="28"/>
        </w:rPr>
        <w:sectPr w:rsidR="007B23A7" w:rsidRPr="00164EE2" w:rsidSect="00253AF2">
          <w:pgSz w:w="11907" w:h="16840" w:code="9"/>
          <w:pgMar w:top="851" w:right="851" w:bottom="680" w:left="1843" w:header="0" w:footer="0" w:gutter="0"/>
          <w:cols w:space="720"/>
        </w:sectPr>
      </w:pPr>
      <w:bookmarkStart w:id="0" w:name="_GoBack"/>
      <w:bookmarkEnd w:id="0"/>
    </w:p>
    <w:p w:rsidR="009C70F3" w:rsidRDefault="009C70F3" w:rsidP="00F553F4">
      <w:pPr>
        <w:pStyle w:val="a3"/>
        <w:ind w:firstLine="9639"/>
        <w:rPr>
          <w:sz w:val="24"/>
          <w:szCs w:val="24"/>
        </w:rPr>
      </w:pPr>
    </w:p>
    <w:sectPr w:rsidR="009C70F3" w:rsidSect="00D435F8">
      <w:pgSz w:w="16840" w:h="11907" w:orient="landscape" w:code="9"/>
      <w:pgMar w:top="567" w:right="851" w:bottom="851" w:left="85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1B7202"/>
    <w:multiLevelType w:val="singleLevel"/>
    <w:tmpl w:val="2D78D776"/>
    <w:lvl w:ilvl="0">
      <w:start w:val="15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EF449C0"/>
    <w:multiLevelType w:val="singleLevel"/>
    <w:tmpl w:val="090A47A2"/>
    <w:lvl w:ilvl="0">
      <w:start w:val="2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3">
    <w:nsid w:val="13804B3C"/>
    <w:multiLevelType w:val="singleLevel"/>
    <w:tmpl w:val="E5DE0B4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4">
    <w:nsid w:val="19F86B4F"/>
    <w:multiLevelType w:val="singleLevel"/>
    <w:tmpl w:val="098EF28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>
    <w:nsid w:val="25351FA4"/>
    <w:multiLevelType w:val="singleLevel"/>
    <w:tmpl w:val="F6EEC85E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5A575A0"/>
    <w:multiLevelType w:val="singleLevel"/>
    <w:tmpl w:val="B4301038"/>
    <w:lvl w:ilvl="0">
      <w:start w:val="6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7">
    <w:nsid w:val="28ED579B"/>
    <w:multiLevelType w:val="singleLevel"/>
    <w:tmpl w:val="C5D41034"/>
    <w:lvl w:ilvl="0">
      <w:start w:val="1"/>
      <w:numFmt w:val="decimal"/>
      <w:lvlText w:val="%1"/>
      <w:lvlJc w:val="center"/>
      <w:pPr>
        <w:tabs>
          <w:tab w:val="num" w:pos="530"/>
        </w:tabs>
        <w:ind w:left="340" w:hanging="170"/>
      </w:pPr>
    </w:lvl>
  </w:abstractNum>
  <w:abstractNum w:abstractNumId="8">
    <w:nsid w:val="3ED12AF2"/>
    <w:multiLevelType w:val="singleLevel"/>
    <w:tmpl w:val="72A6E682"/>
    <w:lvl w:ilvl="0">
      <w:start w:val="4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9">
    <w:nsid w:val="41ED50FE"/>
    <w:multiLevelType w:val="singleLevel"/>
    <w:tmpl w:val="DDBE6232"/>
    <w:lvl w:ilvl="0">
      <w:start w:val="3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0">
    <w:nsid w:val="465F7DB2"/>
    <w:multiLevelType w:val="singleLevel"/>
    <w:tmpl w:val="F7041FC6"/>
    <w:lvl w:ilvl="0">
      <w:start w:val="5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1">
    <w:nsid w:val="507E2E73"/>
    <w:multiLevelType w:val="singleLevel"/>
    <w:tmpl w:val="098EF28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2">
    <w:nsid w:val="54225400"/>
    <w:multiLevelType w:val="singleLevel"/>
    <w:tmpl w:val="098EF28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3">
    <w:nsid w:val="5501464F"/>
    <w:multiLevelType w:val="singleLevel"/>
    <w:tmpl w:val="F4A4E97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62BA5295"/>
    <w:multiLevelType w:val="singleLevel"/>
    <w:tmpl w:val="ACBC5638"/>
    <w:lvl w:ilvl="0">
      <w:start w:val="1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5">
    <w:nsid w:val="6AE6430C"/>
    <w:multiLevelType w:val="singleLevel"/>
    <w:tmpl w:val="7D8E466A"/>
    <w:lvl w:ilvl="0">
      <w:start w:val="1"/>
      <w:numFmt w:val="decimal"/>
      <w:lvlText w:val="%1"/>
      <w:lvlJc w:val="center"/>
      <w:pPr>
        <w:tabs>
          <w:tab w:val="num" w:pos="530"/>
        </w:tabs>
        <w:ind w:left="170" w:firstLine="0"/>
      </w:pPr>
      <w:rPr>
        <w:rFonts w:hint="default"/>
      </w:rPr>
    </w:lvl>
  </w:abstractNum>
  <w:abstractNum w:abstractNumId="16">
    <w:nsid w:val="6CD9130C"/>
    <w:multiLevelType w:val="singleLevel"/>
    <w:tmpl w:val="E5DE0B4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7">
    <w:nsid w:val="72AC08E8"/>
    <w:multiLevelType w:val="singleLevel"/>
    <w:tmpl w:val="F4A4E97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76672174"/>
    <w:multiLevelType w:val="singleLevel"/>
    <w:tmpl w:val="7D8E466A"/>
    <w:lvl w:ilvl="0">
      <w:start w:val="1"/>
      <w:numFmt w:val="decimal"/>
      <w:lvlText w:val="%1"/>
      <w:lvlJc w:val="center"/>
      <w:pPr>
        <w:tabs>
          <w:tab w:val="num" w:pos="752"/>
        </w:tabs>
        <w:ind w:left="392" w:firstLine="0"/>
      </w:pPr>
      <w:rPr>
        <w:rFonts w:hint="default"/>
      </w:rPr>
    </w:lvl>
  </w:abstractNum>
  <w:num w:numId="1">
    <w:abstractNumId w:val="14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850" w:hanging="283"/>
        </w:pPr>
        <w:rPr>
          <w:rFonts w:ascii="Wingdings" w:hAnsi="Wingdings" w:hint="default"/>
          <w:b w:val="0"/>
          <w:i w:val="0"/>
          <w:sz w:val="28"/>
          <w:u w:val="none"/>
        </w:rPr>
      </w:lvl>
    </w:lvlOverride>
  </w:num>
  <w:num w:numId="4">
    <w:abstractNumId w:val="9"/>
  </w:num>
  <w:num w:numId="5">
    <w:abstractNumId w:val="8"/>
  </w:num>
  <w:num w:numId="6">
    <w:abstractNumId w:val="10"/>
  </w:num>
  <w:num w:numId="7">
    <w:abstractNumId w:val="6"/>
  </w:num>
  <w:num w:numId="8">
    <w:abstractNumId w:val="7"/>
  </w:num>
  <w:num w:numId="9">
    <w:abstractNumId w:val="1"/>
  </w:num>
  <w:num w:numId="10">
    <w:abstractNumId w:val="3"/>
  </w:num>
  <w:num w:numId="11">
    <w:abstractNumId w:val="17"/>
  </w:num>
  <w:num w:numId="12">
    <w:abstractNumId w:val="3"/>
  </w:num>
  <w:num w:numId="13">
    <w:abstractNumId w:val="13"/>
  </w:num>
  <w:num w:numId="14">
    <w:abstractNumId w:val="4"/>
  </w:num>
  <w:num w:numId="15">
    <w:abstractNumId w:val="4"/>
  </w:num>
  <w:num w:numId="16">
    <w:abstractNumId w:val="11"/>
  </w:num>
  <w:num w:numId="17">
    <w:abstractNumId w:val="18"/>
  </w:num>
  <w:num w:numId="18">
    <w:abstractNumId w:val="18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58E"/>
    <w:rsid w:val="0003561F"/>
    <w:rsid w:val="00045F3D"/>
    <w:rsid w:val="00053B32"/>
    <w:rsid w:val="0007232C"/>
    <w:rsid w:val="0007391A"/>
    <w:rsid w:val="00077AA2"/>
    <w:rsid w:val="000A3D51"/>
    <w:rsid w:val="000B02B4"/>
    <w:rsid w:val="000B29AB"/>
    <w:rsid w:val="000C36AC"/>
    <w:rsid w:val="000D7300"/>
    <w:rsid w:val="000E077E"/>
    <w:rsid w:val="000E642E"/>
    <w:rsid w:val="00102ABF"/>
    <w:rsid w:val="0010745E"/>
    <w:rsid w:val="00117533"/>
    <w:rsid w:val="00133829"/>
    <w:rsid w:val="00137624"/>
    <w:rsid w:val="00146E37"/>
    <w:rsid w:val="00164EE2"/>
    <w:rsid w:val="00172410"/>
    <w:rsid w:val="001C24B1"/>
    <w:rsid w:val="001E1924"/>
    <w:rsid w:val="001E1F25"/>
    <w:rsid w:val="001E5CDC"/>
    <w:rsid w:val="001F4D2F"/>
    <w:rsid w:val="001F7B0D"/>
    <w:rsid w:val="00203D20"/>
    <w:rsid w:val="00211797"/>
    <w:rsid w:val="00217700"/>
    <w:rsid w:val="002264CA"/>
    <w:rsid w:val="00240573"/>
    <w:rsid w:val="00253AF2"/>
    <w:rsid w:val="00257084"/>
    <w:rsid w:val="0025724A"/>
    <w:rsid w:val="00265551"/>
    <w:rsid w:val="00266556"/>
    <w:rsid w:val="002833E9"/>
    <w:rsid w:val="002A7587"/>
    <w:rsid w:val="002B4626"/>
    <w:rsid w:val="002B71BD"/>
    <w:rsid w:val="002D088B"/>
    <w:rsid w:val="002F12D9"/>
    <w:rsid w:val="00303B28"/>
    <w:rsid w:val="00324ABA"/>
    <w:rsid w:val="00333876"/>
    <w:rsid w:val="003339F5"/>
    <w:rsid w:val="00336A4C"/>
    <w:rsid w:val="0034794E"/>
    <w:rsid w:val="00347BCD"/>
    <w:rsid w:val="00392029"/>
    <w:rsid w:val="003A7253"/>
    <w:rsid w:val="003A7D52"/>
    <w:rsid w:val="003C6F21"/>
    <w:rsid w:val="003D1834"/>
    <w:rsid w:val="003E0BC0"/>
    <w:rsid w:val="003F5C6E"/>
    <w:rsid w:val="00425C88"/>
    <w:rsid w:val="00437360"/>
    <w:rsid w:val="00440A0A"/>
    <w:rsid w:val="00441CFF"/>
    <w:rsid w:val="00447D51"/>
    <w:rsid w:val="00454FBD"/>
    <w:rsid w:val="00470853"/>
    <w:rsid w:val="00483F34"/>
    <w:rsid w:val="00496126"/>
    <w:rsid w:val="004B1AF3"/>
    <w:rsid w:val="004C5D44"/>
    <w:rsid w:val="004C5ED4"/>
    <w:rsid w:val="004C68A7"/>
    <w:rsid w:val="004D1C9A"/>
    <w:rsid w:val="004D54E9"/>
    <w:rsid w:val="004F034D"/>
    <w:rsid w:val="004F42ED"/>
    <w:rsid w:val="005074D5"/>
    <w:rsid w:val="00510821"/>
    <w:rsid w:val="005131C1"/>
    <w:rsid w:val="0052501F"/>
    <w:rsid w:val="005254BF"/>
    <w:rsid w:val="00527AB9"/>
    <w:rsid w:val="005511DC"/>
    <w:rsid w:val="005525C0"/>
    <w:rsid w:val="00555858"/>
    <w:rsid w:val="005651CC"/>
    <w:rsid w:val="00565548"/>
    <w:rsid w:val="0056644E"/>
    <w:rsid w:val="005769E2"/>
    <w:rsid w:val="005954B9"/>
    <w:rsid w:val="005A72BC"/>
    <w:rsid w:val="005B7329"/>
    <w:rsid w:val="005D409A"/>
    <w:rsid w:val="005F007F"/>
    <w:rsid w:val="006006B8"/>
    <w:rsid w:val="00612907"/>
    <w:rsid w:val="00615750"/>
    <w:rsid w:val="0062388D"/>
    <w:rsid w:val="006431C4"/>
    <w:rsid w:val="00646F19"/>
    <w:rsid w:val="00662DC6"/>
    <w:rsid w:val="00664D4F"/>
    <w:rsid w:val="00677DB2"/>
    <w:rsid w:val="006B20A4"/>
    <w:rsid w:val="006B2176"/>
    <w:rsid w:val="006D092F"/>
    <w:rsid w:val="006E3414"/>
    <w:rsid w:val="006F2995"/>
    <w:rsid w:val="00714F94"/>
    <w:rsid w:val="00725EDA"/>
    <w:rsid w:val="00752988"/>
    <w:rsid w:val="007B23A7"/>
    <w:rsid w:val="007B26EA"/>
    <w:rsid w:val="007C25A4"/>
    <w:rsid w:val="007C7DD5"/>
    <w:rsid w:val="007E0C32"/>
    <w:rsid w:val="007F4245"/>
    <w:rsid w:val="007F7E92"/>
    <w:rsid w:val="00812C2A"/>
    <w:rsid w:val="00834947"/>
    <w:rsid w:val="008442F2"/>
    <w:rsid w:val="00862416"/>
    <w:rsid w:val="008A555A"/>
    <w:rsid w:val="008A7331"/>
    <w:rsid w:val="008B112E"/>
    <w:rsid w:val="008F2000"/>
    <w:rsid w:val="00905805"/>
    <w:rsid w:val="00910DF3"/>
    <w:rsid w:val="00917CCF"/>
    <w:rsid w:val="009205E3"/>
    <w:rsid w:val="00942F90"/>
    <w:rsid w:val="00944EAC"/>
    <w:rsid w:val="00950904"/>
    <w:rsid w:val="00967194"/>
    <w:rsid w:val="00995C18"/>
    <w:rsid w:val="009C4E65"/>
    <w:rsid w:val="009C6678"/>
    <w:rsid w:val="009C70F3"/>
    <w:rsid w:val="009F4A82"/>
    <w:rsid w:val="00A163E4"/>
    <w:rsid w:val="00A17DFB"/>
    <w:rsid w:val="00A2044B"/>
    <w:rsid w:val="00A22212"/>
    <w:rsid w:val="00A22D76"/>
    <w:rsid w:val="00A30B32"/>
    <w:rsid w:val="00A35DB0"/>
    <w:rsid w:val="00A517E5"/>
    <w:rsid w:val="00A7720B"/>
    <w:rsid w:val="00A77ECF"/>
    <w:rsid w:val="00A8621B"/>
    <w:rsid w:val="00A9233D"/>
    <w:rsid w:val="00A974CC"/>
    <w:rsid w:val="00AB416D"/>
    <w:rsid w:val="00AC2C83"/>
    <w:rsid w:val="00AD041F"/>
    <w:rsid w:val="00AD55E0"/>
    <w:rsid w:val="00AE686F"/>
    <w:rsid w:val="00B101DB"/>
    <w:rsid w:val="00B20046"/>
    <w:rsid w:val="00B31B8C"/>
    <w:rsid w:val="00B442CB"/>
    <w:rsid w:val="00B47476"/>
    <w:rsid w:val="00B51DF2"/>
    <w:rsid w:val="00B77D2D"/>
    <w:rsid w:val="00B839F7"/>
    <w:rsid w:val="00B932FB"/>
    <w:rsid w:val="00BA17D0"/>
    <w:rsid w:val="00BB0133"/>
    <w:rsid w:val="00BD2547"/>
    <w:rsid w:val="00C070CF"/>
    <w:rsid w:val="00C12917"/>
    <w:rsid w:val="00C15F39"/>
    <w:rsid w:val="00C23F81"/>
    <w:rsid w:val="00C4284F"/>
    <w:rsid w:val="00C5660A"/>
    <w:rsid w:val="00C56C5D"/>
    <w:rsid w:val="00C56EA7"/>
    <w:rsid w:val="00C614D1"/>
    <w:rsid w:val="00C819BC"/>
    <w:rsid w:val="00C84237"/>
    <w:rsid w:val="00CA3E47"/>
    <w:rsid w:val="00CB4638"/>
    <w:rsid w:val="00CD59B7"/>
    <w:rsid w:val="00CE0A48"/>
    <w:rsid w:val="00CE7BA1"/>
    <w:rsid w:val="00CF5AAD"/>
    <w:rsid w:val="00D073F7"/>
    <w:rsid w:val="00D17BAB"/>
    <w:rsid w:val="00D2212C"/>
    <w:rsid w:val="00D344C7"/>
    <w:rsid w:val="00D435F8"/>
    <w:rsid w:val="00D460A6"/>
    <w:rsid w:val="00D70D49"/>
    <w:rsid w:val="00D83871"/>
    <w:rsid w:val="00D86CC9"/>
    <w:rsid w:val="00DA129F"/>
    <w:rsid w:val="00DA4C9A"/>
    <w:rsid w:val="00DD4968"/>
    <w:rsid w:val="00DD4CAA"/>
    <w:rsid w:val="00DD5711"/>
    <w:rsid w:val="00DD5762"/>
    <w:rsid w:val="00DE3FEE"/>
    <w:rsid w:val="00DF4BCC"/>
    <w:rsid w:val="00E1210B"/>
    <w:rsid w:val="00E27288"/>
    <w:rsid w:val="00E46973"/>
    <w:rsid w:val="00E5213E"/>
    <w:rsid w:val="00E71B74"/>
    <w:rsid w:val="00EA68E7"/>
    <w:rsid w:val="00EB3541"/>
    <w:rsid w:val="00EB701F"/>
    <w:rsid w:val="00EC0021"/>
    <w:rsid w:val="00EC7AEB"/>
    <w:rsid w:val="00EF021A"/>
    <w:rsid w:val="00F05519"/>
    <w:rsid w:val="00F063AA"/>
    <w:rsid w:val="00F13A1F"/>
    <w:rsid w:val="00F16F1F"/>
    <w:rsid w:val="00F30179"/>
    <w:rsid w:val="00F4587C"/>
    <w:rsid w:val="00F553F4"/>
    <w:rsid w:val="00F56B64"/>
    <w:rsid w:val="00F76CB3"/>
    <w:rsid w:val="00F90DB0"/>
    <w:rsid w:val="00FB421E"/>
    <w:rsid w:val="00FD058E"/>
    <w:rsid w:val="00FD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340" w:lineRule="exact"/>
      <w:jc w:val="center"/>
      <w:outlineLvl w:val="0"/>
    </w:pPr>
    <w:rPr>
      <w:b/>
      <w:caps/>
      <w:sz w:val="34"/>
    </w:rPr>
  </w:style>
  <w:style w:type="paragraph" w:styleId="2">
    <w:name w:val="heading 2"/>
    <w:basedOn w:val="a"/>
    <w:next w:val="a"/>
    <w:qFormat/>
    <w:pPr>
      <w:keepNext/>
      <w:spacing w:line="340" w:lineRule="exact"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567"/>
      <w:jc w:val="both"/>
    </w:pPr>
    <w:rPr>
      <w:sz w:val="26"/>
    </w:rPr>
  </w:style>
  <w:style w:type="paragraph" w:styleId="20">
    <w:name w:val="Body Text Indent 2"/>
    <w:basedOn w:val="a"/>
    <w:pPr>
      <w:ind w:left="709"/>
    </w:pPr>
    <w:rPr>
      <w:sz w:val="28"/>
    </w:rPr>
  </w:style>
  <w:style w:type="paragraph" w:styleId="3">
    <w:name w:val="Body Text Indent 3"/>
    <w:basedOn w:val="a"/>
    <w:pPr>
      <w:spacing w:line="360" w:lineRule="auto"/>
      <w:ind w:firstLine="426"/>
      <w:jc w:val="both"/>
    </w:pPr>
    <w:rPr>
      <w:sz w:val="28"/>
    </w:rPr>
  </w:style>
  <w:style w:type="paragraph" w:styleId="a5">
    <w:name w:val="Balloon Text"/>
    <w:basedOn w:val="a"/>
    <w:link w:val="a6"/>
    <w:rsid w:val="000B29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B29AB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714F94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340" w:lineRule="exact"/>
      <w:jc w:val="center"/>
      <w:outlineLvl w:val="0"/>
    </w:pPr>
    <w:rPr>
      <w:b/>
      <w:caps/>
      <w:sz w:val="34"/>
    </w:rPr>
  </w:style>
  <w:style w:type="paragraph" w:styleId="2">
    <w:name w:val="heading 2"/>
    <w:basedOn w:val="a"/>
    <w:next w:val="a"/>
    <w:qFormat/>
    <w:pPr>
      <w:keepNext/>
      <w:spacing w:line="340" w:lineRule="exact"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567"/>
      <w:jc w:val="both"/>
    </w:pPr>
    <w:rPr>
      <w:sz w:val="26"/>
    </w:rPr>
  </w:style>
  <w:style w:type="paragraph" w:styleId="20">
    <w:name w:val="Body Text Indent 2"/>
    <w:basedOn w:val="a"/>
    <w:pPr>
      <w:ind w:left="709"/>
    </w:pPr>
    <w:rPr>
      <w:sz w:val="28"/>
    </w:rPr>
  </w:style>
  <w:style w:type="paragraph" w:styleId="3">
    <w:name w:val="Body Text Indent 3"/>
    <w:basedOn w:val="a"/>
    <w:pPr>
      <w:spacing w:line="360" w:lineRule="auto"/>
      <w:ind w:firstLine="426"/>
      <w:jc w:val="both"/>
    </w:pPr>
    <w:rPr>
      <w:sz w:val="28"/>
    </w:rPr>
  </w:style>
  <w:style w:type="paragraph" w:styleId="a5">
    <w:name w:val="Balloon Text"/>
    <w:basedOn w:val="a"/>
    <w:link w:val="a6"/>
    <w:rsid w:val="000B29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B29AB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714F94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1064;&#1072;&#1073;&#1083;&#1086;&#1085;&#1099;\&#1041;&#1083;&#1072;&#1085;&#1082;&#1080;\&#1055;&#1086;&#1089;&#1090;&#1072;&#1085;&#1086;&#1074;&#1083;&#1077;&#1085;&#1080;&#1077;%20&#1043;&#1083;&#1072;&#1074;&#1099;%20&#1040;&#1076;&#1084;&#1080;&#1085;&#1080;&#1089;&#1090;&#1088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9E88F-CA3D-49AA-9213-149437C50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Главы Администрации</Template>
  <TotalTime>1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Руководители</vt:lpstr>
    </vt:vector>
  </TitlesOfParts>
  <Manager>Системный администратор</Manager>
  <Company>Администрация Советского р-на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Руководители</dc:title>
  <dc:creator>Сечков Виталий Викторович</dc:creator>
  <cp:lastModifiedBy>Kadrov</cp:lastModifiedBy>
  <cp:revision>2</cp:revision>
  <cp:lastPrinted>2021-08-30T06:40:00Z</cp:lastPrinted>
  <dcterms:created xsi:type="dcterms:W3CDTF">2021-09-08T14:07:00Z</dcterms:created>
  <dcterms:modified xsi:type="dcterms:W3CDTF">2021-09-08T14:07:00Z</dcterms:modified>
</cp:coreProperties>
</file>